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61B9" w:rsidRDefault="009461B9">
      <w:r w:rsidRPr="00455C3E"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456pt;height:660.75pt;visibility:visible">
            <v:imagedata r:id="rId4" o:title="" croptop="3080f" cropbottom="6377f" cropleft="3302f" cropright="6398f"/>
          </v:shape>
        </w:pict>
      </w:r>
    </w:p>
    <w:p w:rsidR="009461B9" w:rsidRDefault="009461B9">
      <w:r w:rsidRPr="00455C3E">
        <w:rPr>
          <w:noProof/>
          <w:lang w:eastAsia="ru-RU"/>
        </w:rPr>
        <w:pict>
          <v:shape id="Рисунок 2" o:spid="_x0000_i1026" type="#_x0000_t75" style="width:462pt;height:678.75pt;visibility:visible">
            <v:imagedata r:id="rId5" o:title="" croptop="3403f" cropbottom="5102f" cropleft="6466f" cropright="3083f"/>
          </v:shape>
        </w:pict>
      </w:r>
    </w:p>
    <w:p w:rsidR="009461B9" w:rsidRDefault="009461B9">
      <w:r w:rsidRPr="00455C3E">
        <w:rPr>
          <w:noProof/>
          <w:lang w:eastAsia="ru-RU"/>
        </w:rPr>
        <w:pict>
          <v:shape id="Рисунок 3" o:spid="_x0000_i1027" type="#_x0000_t75" style="width:483.75pt;height:705pt;visibility:visible">
            <v:imagedata r:id="rId6" o:title="" croptop="3932f" cropbottom="4996f" cropleft="3608f" cropright="6547f"/>
          </v:shape>
        </w:pict>
      </w:r>
    </w:p>
    <w:p w:rsidR="009461B9" w:rsidRDefault="009461B9">
      <w:r w:rsidRPr="00455C3E">
        <w:rPr>
          <w:noProof/>
          <w:lang w:eastAsia="ru-RU"/>
        </w:rPr>
        <w:pict>
          <v:shape id="Рисунок 4" o:spid="_x0000_i1028" type="#_x0000_t75" style="width:482.25pt;height:696.75pt;visibility:visible">
            <v:imagedata r:id="rId7" o:title="" croptop="3720f" cropbottom="5419f" cropleft="6766f" cropright="3533f"/>
          </v:shape>
        </w:pict>
      </w:r>
    </w:p>
    <w:p w:rsidR="009461B9" w:rsidRDefault="009461B9">
      <w:r w:rsidRPr="00455C3E">
        <w:rPr>
          <w:noProof/>
          <w:lang w:eastAsia="ru-RU"/>
        </w:rPr>
        <w:pict>
          <v:shape id="Рисунок 5" o:spid="_x0000_i1029" type="#_x0000_t75" style="width:473.25pt;height:691.5pt;visibility:visible">
            <v:imagedata r:id="rId8" o:title="" croptop="3932f" cropbottom="5102f" cropleft="3608f" cropright="6248f"/>
          </v:shape>
        </w:pict>
      </w:r>
    </w:p>
    <w:p w:rsidR="009461B9" w:rsidRDefault="009461B9">
      <w:r w:rsidRPr="00455C3E">
        <w:rPr>
          <w:noProof/>
          <w:lang w:eastAsia="ru-RU"/>
        </w:rPr>
        <w:pict>
          <v:shape id="Рисунок 6" o:spid="_x0000_i1030" type="#_x0000_t75" style="width:478.5pt;height:675.75pt;visibility:visible">
            <v:imagedata r:id="rId9" o:title="" croptop="3614f" cropbottom="5636f" cropleft="6466f" cropright="3233f"/>
          </v:shape>
        </w:pict>
      </w:r>
    </w:p>
    <w:p w:rsidR="009461B9" w:rsidRDefault="009461B9">
      <w:r w:rsidRPr="00455C3E">
        <w:rPr>
          <w:noProof/>
          <w:lang w:eastAsia="ru-RU"/>
        </w:rPr>
        <w:pict>
          <v:shape id="Рисунок 7" o:spid="_x0000_i1031" type="#_x0000_t75" style="width:471.75pt;height:678.75pt;visibility:visible">
            <v:imagedata r:id="rId10" o:title="" croptop="3720f" cropbottom="5313f" cropleft="3002f" cropright="6398f"/>
          </v:shape>
        </w:pict>
      </w:r>
    </w:p>
    <w:p w:rsidR="009461B9" w:rsidRDefault="009461B9">
      <w:r w:rsidRPr="00455C3E">
        <w:rPr>
          <w:noProof/>
          <w:lang w:eastAsia="ru-RU"/>
        </w:rPr>
        <w:pict>
          <v:shape id="Рисунок 8" o:spid="_x0000_i1032" type="#_x0000_t75" style="width:484.5pt;height:684pt;visibility:visible">
            <v:imagedata r:id="rId11" o:title="" croptop="3403f" cropbottom="5208f" cropleft="6466f" cropright="3083f"/>
          </v:shape>
        </w:pict>
      </w:r>
    </w:p>
    <w:p w:rsidR="009461B9" w:rsidRDefault="009461B9">
      <w:r w:rsidRPr="00455C3E">
        <w:rPr>
          <w:noProof/>
          <w:lang w:eastAsia="ru-RU"/>
        </w:rPr>
        <w:pict>
          <v:shape id="Рисунок 9" o:spid="_x0000_i1033" type="#_x0000_t75" style="width:467.25pt;height:260.25pt;visibility:visible">
            <v:imagedata r:id="rId12" o:title="" croptop="3508f" cropbottom="39891f" cropleft="3608f" cropright="6398f"/>
          </v:shape>
        </w:pict>
      </w:r>
    </w:p>
    <w:p w:rsidR="009461B9" w:rsidRDefault="009461B9"/>
    <w:p w:rsidR="009461B9" w:rsidRDefault="009461B9">
      <w:r>
        <w:pict>
          <v:shape id="_x0000_i1034" type="#_x0000_t75" alt="&amp;Scy;&amp;tcy;&amp;rcy;. 14" style="width:483pt;height:699pt">
            <v:imagedata r:id="rId13" r:href="rId14" croptop="3944f" cropbottom="5173f" cropleft="6781f" cropright="3656f"/>
          </v:shape>
        </w:pict>
      </w:r>
    </w:p>
    <w:p w:rsidR="009461B9" w:rsidRDefault="009461B9"/>
    <w:p w:rsidR="009461B9" w:rsidRDefault="009461B9">
      <w:bookmarkStart w:id="0" w:name="_GoBack"/>
      <w:bookmarkEnd w:id="0"/>
    </w:p>
    <w:p w:rsidR="009461B9" w:rsidRDefault="009461B9">
      <w:pPr>
        <w:rPr>
          <w:noProof/>
          <w:lang w:eastAsia="ru-RU"/>
        </w:rPr>
      </w:pPr>
      <w:r w:rsidRPr="00455C3E">
        <w:rPr>
          <w:noProof/>
          <w:lang w:eastAsia="ru-RU"/>
        </w:rPr>
        <w:pict>
          <v:shape id="Рисунок 10" o:spid="_x0000_i1035" type="#_x0000_t75" style="width:469.5pt;height:230.25pt;visibility:visible">
            <v:imagedata r:id="rId15" o:title="" croptop="3292f" cropbottom="42340f" cropleft="3152f" cropright="5493f"/>
          </v:shape>
        </w:pict>
      </w:r>
    </w:p>
    <w:p w:rsidR="009461B9" w:rsidRDefault="009461B9">
      <w:r>
        <w:pict>
          <v:shape id="_x0000_i1036" type="#_x0000_t75" alt="&amp;Scy;&amp;tcy;&amp;rcy;. 16" style="width:495pt;height:700.5pt">
            <v:imagedata r:id="rId16" r:href="rId17" croptop="3125f" cropbottom="6023f" cropleft="6781f" cropright="2549f"/>
          </v:shape>
        </w:pict>
      </w:r>
    </w:p>
    <w:sectPr w:rsidR="009461B9" w:rsidSect="000B46EE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embedSystemFont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9260C"/>
    <w:rsid w:val="000B46EE"/>
    <w:rsid w:val="000B623D"/>
    <w:rsid w:val="00112021"/>
    <w:rsid w:val="0029260C"/>
    <w:rsid w:val="00455C3E"/>
    <w:rsid w:val="0071247B"/>
    <w:rsid w:val="009461B9"/>
    <w:rsid w:val="00C7768D"/>
    <w:rsid w:val="00D815D8"/>
    <w:rsid w:val="00E41D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768D"/>
    <w:pPr>
      <w:spacing w:after="200" w:line="276" w:lineRule="auto"/>
    </w:pPr>
    <w:rPr>
      <w:rFonts w:cs="Calibri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2926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29260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http://img2.standartgost.ru/images/Data2/f/1/4293776/4293776937.files/15.gif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1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http://img2.standartgost.ru/images/Data2/f/1/4293776/4293776937.files/13.gi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33</TotalTime>
  <Pages>12</Pages>
  <Words>38</Words>
  <Characters>223</Characters>
  <Application>Microsoft Office Outlook</Application>
  <DocSecurity>0</DocSecurity>
  <Lines>0</Lines>
  <Paragraphs>0</Paragraphs>
  <ScaleCrop>false</ScaleCrop>
  <Company>Организация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aniks</cp:lastModifiedBy>
  <cp:revision>4</cp:revision>
  <dcterms:created xsi:type="dcterms:W3CDTF">2015-04-01T19:38:00Z</dcterms:created>
  <dcterms:modified xsi:type="dcterms:W3CDTF">2015-04-02T12:12:00Z</dcterms:modified>
</cp:coreProperties>
</file>